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91F" w:rsidRPr="00D64873" w:rsidRDefault="005633BA" w:rsidP="00D64873">
      <w:pPr>
        <w:pStyle w:val="Paantrat"/>
        <w:jc w:val="center"/>
        <w:rPr>
          <w:sz w:val="44"/>
          <w:szCs w:val="44"/>
        </w:rPr>
      </w:pPr>
      <w:bookmarkStart w:id="0" w:name="_Hlk510036628"/>
      <w:r w:rsidRPr="00D64873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-1247775</wp:posOffset>
                </wp:positionH>
                <wp:positionV relativeFrom="page">
                  <wp:posOffset>85725</wp:posOffset>
                </wp:positionV>
                <wp:extent cx="7515225" cy="9906098"/>
                <wp:effectExtent l="0" t="0" r="28575" b="19050"/>
                <wp:wrapNone/>
                <wp:docPr id="30" name="Grupė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9906098"/>
                          <a:chOff x="8686" y="9525"/>
                          <a:chExt cx="6852920" cy="915162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8686" y="18415"/>
                            <a:ext cx="6852920" cy="9142730"/>
                            <a:chOff x="8686" y="18415"/>
                            <a:chExt cx="6852920" cy="9142730"/>
                          </a:xfrm>
                        </wpg:grpSpPr>
                        <wps:wsp>
                          <wps:cNvPr id="20" name="Stačiakampis 20" descr="Contact Info"/>
                          <wps:cNvSpPr/>
                          <wps:spPr>
                            <a:xfrm>
                              <a:off x="409794" y="8140307"/>
                              <a:ext cx="6032927" cy="577947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691F" w:rsidRDefault="005633BA">
                                <w:pPr>
                                  <w:pStyle w:val="Kontaktininformacija"/>
                                </w:pPr>
                                <w:r>
                                  <w:t>daugiau informacijos</w:t>
                                </w:r>
                                <w:r w:rsidR="004E6DA4">
                                  <w:t xml:space="preserve"> ir registracija </w:t>
                                </w:r>
                                <w:r>
                                  <w:t xml:space="preserve"> </w:t>
                                </w:r>
                                <w:r w:rsidR="00D64873">
                                  <w:t>Rasa Kučinskienė , tel.:</w:t>
                                </w:r>
                                <w:r>
                                  <w:t> </w:t>
                                </w:r>
                                <w:r w:rsidR="00D64873">
                                  <w:t>865643470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ėmelis 21"/>
                          <wps:cNvSpPr/>
                          <wps:spPr>
                            <a:xfrm>
                              <a:off x="8686" y="18415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solidFill>
                              <a:srgbClr val="A3A27C"/>
                            </a:solidFill>
                            <a:ln>
                              <a:solidFill>
                                <a:srgbClr val="A3A27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6DA4" w:rsidRDefault="004E6DA4" w:rsidP="004E6DA4">
                                <w:pPr>
                                  <w:ind w:left="0"/>
                                  <w:jc w:val="center"/>
                                </w:pPr>
                              </w:p>
                              <w:p w:rsidR="004E6DA4" w:rsidRDefault="004E6DA4" w:rsidP="004E6DA4">
                                <w:pPr>
                                  <w:ind w:left="0"/>
                                  <w:jc w:val="center"/>
                                </w:pPr>
                              </w:p>
                              <w:p w:rsidR="004E6DA4" w:rsidRDefault="004E6DA4" w:rsidP="004E6DA4">
                                <w:pPr>
                                  <w:ind w:left="0"/>
                                  <w:jc w:val="center"/>
                                </w:pPr>
                              </w:p>
                              <w:p w:rsidR="004E6DA4" w:rsidRDefault="004E6DA4" w:rsidP="004E6DA4">
                                <w:pPr>
                                  <w:ind w:left="0"/>
                                  <w:jc w:val="center"/>
                                </w:pPr>
                              </w:p>
                              <w:p w:rsidR="004E6DA4" w:rsidRDefault="004E6DA4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/>
                              <w:p w:rsidR="000E1CE7" w:rsidRDefault="000E1CE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:rsidR="000E1CE7" w:rsidRDefault="000E1CE7"/>
                              <w:p w:rsidR="000E1CE7" w:rsidRDefault="000E1CE7"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ė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aveikslėlis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g:grpSp>
                          <wpg:cNvPr id="5" name="Grupė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aveikslėlis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Laisva form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Laisva form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Laisva form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>
                                  <a:alpha val="57000"/>
                                </a:srgb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Laisva form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>
                                  <a:alpha val="57000"/>
                                </a:srgb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Laisva form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Laisva form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>
                                  <a:alpha val="57000"/>
                                </a:srgb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Laisva form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Laisva form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>
                                  <a:alpha val="57000"/>
                                </a:srgb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Laisva form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  <a:alpha val="57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Laisva form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0000">
                                  <a:alpha val="57000"/>
                                </a:srgb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Laisva forma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>
                                  <a:alpha val="57000"/>
                                </a:srgb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Laisva form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  <a:alpha val="57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Laisva form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>
                                  <a:alpha val="57000"/>
                                </a:srgb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ė 29" o:spid="_x0000_s1026" alt="Background Design" style="position:absolute;left:0;text-align:left;margin-left:-98.25pt;margin-top:6.75pt;width:591.75pt;height:780pt;z-index:-251658240;mso-position-horizontal-relative:margin;mso-position-vertical-relative:page" coordorigin="86,95" coordsize="68529,91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">
                <v:group id="Group 2" o:spid="_x0000_s1027" style="position:absolute;left:86;top:184;width:68530;height:91427" coordorigin="86,184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Stačiakampis 20" o:spid="_x0000_s1028" alt="Contact Info" style="position:absolute;left:4097;top:81403;width:60330;height:5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" fillcolor="#e2dfcc [3214]" strokecolor="#94d1e2 [1944]" strokeweight="1pt">
                    <v:textbox inset="38.88pt,,38.88pt">
                      <w:txbxContent>
                        <w:p w:rsidR="00E9691F" w:rsidRDefault="005633BA">
                          <w:pPr>
                            <w:pStyle w:val="Kontaktininformacija"/>
                          </w:pPr>
                          <w:r>
                            <w:t>daugiau informacijos</w:t>
                          </w:r>
                          <w:r w:rsidR="004E6DA4">
                            <w:t xml:space="preserve"> ir registracija </w:t>
                          </w:r>
                          <w:r>
                            <w:t xml:space="preserve"> </w:t>
                          </w:r>
                          <w:r w:rsidR="00D64873">
                            <w:t>Rasa Kučinskienė , tel.:</w:t>
                          </w:r>
                          <w:r>
                            <w:t> </w:t>
                          </w:r>
                          <w:r w:rsidR="00D64873">
                            <w:t>865643470</w:t>
                          </w:r>
                        </w:p>
                      </w:txbxContent>
                    </v:textbox>
                  </v:rect>
                  <v:shape id="Rėmelis 21" o:spid="_x0000_s1029" style="position:absolute;left:86;top:184;width:68530;height:91427;visibility:visible;mso-wrap-style:square;v-text-anchor:middle" coordsize="6852920,91427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" adj="-11796480,,5400" path="m,l6852920,r,9142730l,9142730,,xm466410,466410r,8209910l6386510,8676320r,-8209910l466410,466410xe" fillcolor="#a3a27c" strokecolor="#a3a27c" strokeweight="1pt">
                    <v:stroke joinstyle="miter"/>
                    <v:formulas/>
                    <v:path arrowok="t" o:connecttype="custom" o:connectlocs="0,0;6852920,0;6852920,9142730;0,9142730;0,0;466410,466410;466410,8676320;6386510,8676320;6386510,466410;466410,466410" o:connectangles="0,0,0,0,0,0,0,0,0,0" textboxrect="0,0,6852920,9142730"/>
                    <v:textbox>
                      <w:txbxContent>
                        <w:p w:rsidR="004E6DA4" w:rsidRDefault="004E6DA4" w:rsidP="004E6DA4">
                          <w:pPr>
                            <w:ind w:left="0"/>
                            <w:jc w:val="center"/>
                          </w:pPr>
                        </w:p>
                        <w:p w:rsidR="004E6DA4" w:rsidRDefault="004E6DA4" w:rsidP="004E6DA4">
                          <w:pPr>
                            <w:ind w:left="0"/>
                            <w:jc w:val="center"/>
                          </w:pPr>
                        </w:p>
                        <w:p w:rsidR="004E6DA4" w:rsidRDefault="004E6DA4" w:rsidP="004E6DA4">
                          <w:pPr>
                            <w:ind w:left="0"/>
                            <w:jc w:val="center"/>
                          </w:pPr>
                        </w:p>
                        <w:p w:rsidR="004E6DA4" w:rsidRDefault="004E6DA4" w:rsidP="004E6DA4">
                          <w:pPr>
                            <w:ind w:left="0"/>
                            <w:jc w:val="center"/>
                          </w:pPr>
                        </w:p>
                        <w:p w:rsidR="004E6DA4" w:rsidRDefault="004E6DA4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/>
                        <w:p w:rsidR="000E1CE7" w:rsidRDefault="000E1CE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0E1CE7" w:rsidRDefault="000E1CE7"/>
                        <w:p w:rsidR="000E1CE7" w:rsidRDefault="000E1CE7">
                          <w:r>
                            <w:tab/>
                          </w:r>
                          <w:r>
                            <w:tab/>
                          </w:r>
                        </w:p>
                      </w:txbxContent>
                    </v:textbox>
                  </v:shape>
                </v:group>
                <v:group id="Grupė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aveikslėlis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    <v:imagedata r:id="rId11" o:title="" croptop="11340f" cropbottom="16322f" cropleft="5137f"/>
                  </v:shape>
                  <v:group id="Grupė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aveikslėlis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">
                      <v:imagedata r:id="rId12" o:title="" croptop="11131f" cropbottom="16412f" cropleft="11563f" cropright="8752f"/>
                    </v:shape>
                    <v:shape id="Laisva forma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63a537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Laisva forma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63a537 [3205]" strokecolor="#94d1e2 [1944]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Laisva forma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yellow" strokecolor="#94d1e2 [1944]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Laisva forma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ffc000" strokecolor="#94d1e2 [1944]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Laisva forma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63a537 [3205]" strokecolor="#94d1e2 [1944]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Laisva forma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ffc000" strokecolor="#94d1e2 [1944]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Laisva forma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63a537 [3205]" strokecolor="#94d1e2 [1944]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Laisva forma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yellow" strokecolor="#94d1e2 [1944]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Laisva forma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beff5 [664]" strokecolor="#94d1e2 [1944]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Laisva forma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c00000" strokecolor="#94d1e2 [1944]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Laisva forma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yellow" strokecolor="#94d1e2 [1944]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Laisva forma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beff5 [664]" strokecolor="#94d1e2 [1944]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Laisva forma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yellow" strokecolor="#94d1e2 [1944]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r w:rsidR="00D64873">
        <w:rPr>
          <w:rFonts w:ascii="Times New Roman" w:eastAsia="Calibri" w:hAnsi="Times New Roman" w:cs="Times New Roman"/>
          <w:caps w:val="0"/>
          <w:color w:val="auto"/>
          <w:spacing w:val="0"/>
          <w:sz w:val="44"/>
          <w:szCs w:val="44"/>
          <w:lang w:eastAsia="en-US"/>
        </w:rPr>
        <w:t>RESPUBLIKINĖ INTEGRUOTA</w:t>
      </w:r>
      <w:r w:rsidR="00D64873" w:rsidRPr="00D64873">
        <w:rPr>
          <w:rFonts w:ascii="Times New Roman" w:eastAsia="Calibri" w:hAnsi="Times New Roman" w:cs="Times New Roman"/>
          <w:caps w:val="0"/>
          <w:color w:val="auto"/>
          <w:spacing w:val="0"/>
          <w:sz w:val="44"/>
          <w:szCs w:val="44"/>
          <w:lang w:eastAsia="en-US"/>
        </w:rPr>
        <w:t xml:space="preserve"> APLINKOTYROS–ANGLŲ KALBOS KONFERENCIJA</w:t>
      </w:r>
    </w:p>
    <w:p w:rsidR="00D64873" w:rsidRPr="00977FED" w:rsidRDefault="00D64873" w:rsidP="00D64873">
      <w:pPr>
        <w:pStyle w:val="Pavadinimas"/>
        <w:ind w:right="-444"/>
        <w:jc w:val="center"/>
        <w:rPr>
          <w:sz w:val="24"/>
          <w:szCs w:val="24"/>
        </w:rPr>
      </w:pPr>
    </w:p>
    <w:p w:rsidR="00E9691F" w:rsidRDefault="00D64873" w:rsidP="00B62494">
      <w:pPr>
        <w:pStyle w:val="Pavadinimas"/>
        <w:ind w:right="-444"/>
        <w:jc w:val="center"/>
      </w:pPr>
      <w:r>
        <w:t>Atgal į gamtą</w:t>
      </w:r>
    </w:p>
    <w:sdt>
      <w:sdtPr>
        <w:id w:val="896172397"/>
        <w:placeholder>
          <w:docPart w:val="CA8F6A4946E24CAFA39CB2069EB4C339"/>
        </w:placeholder>
        <w:date>
          <w:dateFormat w:val="yyyy 'm.' MMMM d 'd.'"/>
          <w:lid w:val="lt-LT"/>
          <w:storeMappedDataAs w:val="dateTime"/>
          <w:calendar w:val="gregorian"/>
        </w:date>
      </w:sdtPr>
      <w:sdtEndPr/>
      <w:sdtContent>
        <w:p w:rsidR="00E9691F" w:rsidRDefault="000E5FEE">
          <w:pPr>
            <w:pStyle w:val="Data"/>
          </w:pPr>
          <w:r>
            <w:t>201</w:t>
          </w:r>
          <w:r w:rsidR="004E6DA4">
            <w:t>8</w:t>
          </w:r>
          <w:r>
            <w:t xml:space="preserve"> m. gegužės </w:t>
          </w:r>
          <w:r w:rsidR="004E6DA4">
            <w:t>7</w:t>
          </w:r>
          <w:r w:rsidR="00D64873">
            <w:t xml:space="preserve"> d.</w:t>
          </w:r>
        </w:p>
      </w:sdtContent>
    </w:sdt>
    <w:p w:rsidR="00E9691F" w:rsidRDefault="004E6DA4">
      <w:pPr>
        <w:pStyle w:val="Laikas"/>
      </w:pPr>
      <w:r>
        <w:t xml:space="preserve">Pradžia </w:t>
      </w:r>
      <w:r w:rsidR="000E1CE7">
        <w:t>9</w:t>
      </w:r>
      <w:r>
        <w:t xml:space="preserve"> val.</w:t>
      </w:r>
    </w:p>
    <w:p w:rsidR="00D64873" w:rsidRPr="00E30508" w:rsidRDefault="004E6DA4" w:rsidP="004E6DA4">
      <w:pPr>
        <w:pStyle w:val="Vieta"/>
        <w:pBdr>
          <w:left w:val="dotted" w:sz="2" w:space="0" w:color="FFFFFF" w:themeColor="background1"/>
        </w:pBdr>
        <w:rPr>
          <w:sz w:val="32"/>
          <w:szCs w:val="32"/>
        </w:rPr>
      </w:pPr>
      <w:r>
        <w:rPr>
          <w:rFonts w:ascii="Times New Roman" w:eastAsia="Calibri" w:hAnsi="Times New Roman" w:cs="Times New Roman"/>
          <w:color w:val="auto"/>
          <w:sz w:val="32"/>
          <w:szCs w:val="32"/>
          <w:lang w:eastAsia="en-US"/>
        </w:rPr>
        <w:t>Prienų „Žiburio“ gimnazija</w:t>
      </w:r>
    </w:p>
    <w:p w:rsidR="00E9691F" w:rsidRPr="00E30508" w:rsidRDefault="004E6DA4" w:rsidP="004E6DA4">
      <w:pPr>
        <w:pStyle w:val="Vieta"/>
        <w:pBdr>
          <w:left w:val="dotted" w:sz="2" w:space="0" w:color="FFFFFF" w:themeColor="background1"/>
        </w:pBdr>
        <w:spacing w:after="0"/>
        <w:rPr>
          <w:sz w:val="32"/>
          <w:szCs w:val="32"/>
        </w:rPr>
      </w:pPr>
      <w:r>
        <w:rPr>
          <w:rFonts w:ascii="Times New Roman" w:eastAsia="Calibri" w:hAnsi="Times New Roman" w:cs="Times New Roman"/>
          <w:color w:val="auto"/>
          <w:sz w:val="32"/>
          <w:szCs w:val="32"/>
          <w:lang w:eastAsia="en-US"/>
        </w:rPr>
        <w:t>J. Basanavičiaus g. 1</w:t>
      </w:r>
      <w:r w:rsidR="00D64873" w:rsidRPr="00E30508">
        <w:rPr>
          <w:rFonts w:ascii="Times New Roman" w:eastAsia="Calibri" w:hAnsi="Times New Roman" w:cs="Times New Roman"/>
          <w:color w:val="auto"/>
          <w:sz w:val="32"/>
          <w:szCs w:val="32"/>
          <w:lang w:eastAsia="en-US"/>
        </w:rPr>
        <w:t xml:space="preserve">, </w:t>
      </w:r>
      <w:r w:rsidR="00CB7CC9">
        <w:rPr>
          <w:rFonts w:ascii="Times New Roman" w:eastAsia="Calibri" w:hAnsi="Times New Roman" w:cs="Times New Roman"/>
          <w:color w:val="auto"/>
          <w:sz w:val="32"/>
          <w:szCs w:val="32"/>
          <w:lang w:eastAsia="en-US"/>
        </w:rPr>
        <w:t>Prienai</w:t>
      </w:r>
    </w:p>
    <w:p w:rsidR="004E6DA4" w:rsidRPr="004E6DA4" w:rsidRDefault="00977FED" w:rsidP="004E6DA4">
      <w:pPr>
        <w:pStyle w:val="Antrat3"/>
        <w:rPr>
          <w:rFonts w:asciiTheme="majorHAnsi" w:hAnsiTheme="majorHAnsi"/>
          <w:color w:val="4D671B" w:themeColor="accent1" w:themeShade="80"/>
        </w:rPr>
      </w:pPr>
      <w:r w:rsidRPr="004E6DA4">
        <w:rPr>
          <w:rFonts w:asciiTheme="majorHAnsi" w:hAnsiTheme="majorHAnsi"/>
          <w:color w:val="4D671B" w:themeColor="accent1" w:themeShade="80"/>
          <w:sz w:val="28"/>
          <w:szCs w:val="28"/>
        </w:rPr>
        <w:t xml:space="preserve">Organizatoriai: Prienų „Žiburio“ gimnazija ir </w:t>
      </w:r>
      <w:hyperlink r:id="rId13" w:history="1">
        <w:r w:rsidR="004E6DA4" w:rsidRPr="004E6DA4">
          <w:rPr>
            <w:rFonts w:asciiTheme="majorHAnsi" w:hAnsiTheme="majorHAnsi"/>
            <w:color w:val="4D671B" w:themeColor="accent1" w:themeShade="80"/>
          </w:rPr>
          <w:t>Prienų švietimo pagalbos tarnyba</w:t>
        </w:r>
      </w:hyperlink>
    </w:p>
    <w:p w:rsidR="00E12909" w:rsidRPr="004E6DA4" w:rsidRDefault="00977FED" w:rsidP="00E12909">
      <w:pPr>
        <w:spacing w:after="0" w:line="240" w:lineRule="auto"/>
        <w:rPr>
          <w:b/>
          <w:sz w:val="28"/>
          <w:szCs w:val="28"/>
        </w:rPr>
      </w:pPr>
      <w:r w:rsidRPr="004E6DA4">
        <w:rPr>
          <w:b/>
          <w:sz w:val="28"/>
          <w:szCs w:val="28"/>
        </w:rPr>
        <w:t>Konferencijos partneris – Nemuno kilpų regioninis parkas</w:t>
      </w:r>
      <w:bookmarkStart w:id="1" w:name="_GoBack"/>
      <w:bookmarkEnd w:id="1"/>
    </w:p>
    <w:bookmarkEnd w:id="0"/>
    <w:sectPr w:rsidR="00E12909" w:rsidRPr="004E6DA4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DA4" w:rsidRDefault="004E6DA4" w:rsidP="004E6DA4">
      <w:pPr>
        <w:spacing w:after="0" w:line="240" w:lineRule="auto"/>
      </w:pPr>
      <w:r>
        <w:separator/>
      </w:r>
    </w:p>
  </w:endnote>
  <w:endnote w:type="continuationSeparator" w:id="0">
    <w:p w:rsidR="004E6DA4" w:rsidRDefault="004E6DA4" w:rsidP="004E6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DA4" w:rsidRDefault="004E6DA4" w:rsidP="004E6DA4">
      <w:pPr>
        <w:spacing w:after="0" w:line="240" w:lineRule="auto"/>
      </w:pPr>
      <w:r>
        <w:separator/>
      </w:r>
    </w:p>
  </w:footnote>
  <w:footnote w:type="continuationSeparator" w:id="0">
    <w:p w:rsidR="004E6DA4" w:rsidRDefault="004E6DA4" w:rsidP="004E6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E347F"/>
    <w:multiLevelType w:val="hybridMultilevel"/>
    <w:tmpl w:val="14E8545E"/>
    <w:lvl w:ilvl="0" w:tplc="F4E0BEF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873"/>
    <w:rsid w:val="00023A1B"/>
    <w:rsid w:val="00071B57"/>
    <w:rsid w:val="000D1105"/>
    <w:rsid w:val="000E1CE7"/>
    <w:rsid w:val="000E5FEE"/>
    <w:rsid w:val="00404A4A"/>
    <w:rsid w:val="00420354"/>
    <w:rsid w:val="004A03C1"/>
    <w:rsid w:val="004E6DA4"/>
    <w:rsid w:val="00541353"/>
    <w:rsid w:val="005633BA"/>
    <w:rsid w:val="00977FED"/>
    <w:rsid w:val="00B62494"/>
    <w:rsid w:val="00C50BDB"/>
    <w:rsid w:val="00C823BE"/>
    <w:rsid w:val="00CB7CC9"/>
    <w:rsid w:val="00D43278"/>
    <w:rsid w:val="00D64873"/>
    <w:rsid w:val="00DA0F71"/>
    <w:rsid w:val="00E12909"/>
    <w:rsid w:val="00E30508"/>
    <w:rsid w:val="00E70650"/>
    <w:rsid w:val="00E967B8"/>
    <w:rsid w:val="00E9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92143A"/>
  <w15:chartTrackingRefBased/>
  <w15:docId w15:val="{E4CA9564-90B2-414E-A65C-B640F0C6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55F51" w:themeColor="text2"/>
        <w:sz w:val="24"/>
        <w:lang w:val="lt-LT" w:eastAsia="lt-LT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paragraph" w:styleId="Antrat3">
    <w:name w:val="heading 3"/>
    <w:basedOn w:val="prastasis"/>
    <w:link w:val="Antrat3Diagrama"/>
    <w:uiPriority w:val="9"/>
    <w:qFormat/>
    <w:rsid w:val="004E6DA4"/>
    <w:pPr>
      <w:spacing w:before="100" w:beforeAutospacing="1" w:after="100" w:afterAutospacing="1" w:line="240" w:lineRule="auto"/>
      <w:ind w:left="0" w:righ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Paantrat">
    <w:name w:val="Subtitle"/>
    <w:basedOn w:val="prastasis"/>
    <w:next w:val="prastasis"/>
    <w:link w:val="PaantratDiagrama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PaantratDiagrama">
    <w:name w:val="Paantraštė Diagrama"/>
    <w:basedOn w:val="Numatytasispastraiposriftas"/>
    <w:link w:val="Paantrat"/>
    <w:uiPriority w:val="1"/>
    <w:rPr>
      <w:caps/>
      <w:spacing w:val="15"/>
      <w:sz w:val="52"/>
    </w:rPr>
  </w:style>
  <w:style w:type="paragraph" w:styleId="Pavadinimas">
    <w:name w:val="Title"/>
    <w:basedOn w:val="prastasis"/>
    <w:next w:val="prastasis"/>
    <w:link w:val="PavadinimasDiagrama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4A7B29" w:themeColor="accent2" w:themeShade="BF"/>
      <w:spacing w:val="-10"/>
      <w:kern w:val="28"/>
      <w:sz w:val="84"/>
    </w:rPr>
  </w:style>
  <w:style w:type="character" w:customStyle="1" w:styleId="PavadinimasDiagrama">
    <w:name w:val="Pavadinimas Diagrama"/>
    <w:basedOn w:val="Numatytasispastraiposriftas"/>
    <w:link w:val="Pavadinimas"/>
    <w:uiPriority w:val="1"/>
    <w:rPr>
      <w:rFonts w:asciiTheme="majorHAnsi" w:eastAsiaTheme="majorEastAsia" w:hAnsiTheme="majorHAnsi" w:cstheme="majorBidi"/>
      <w:b/>
      <w:bCs/>
      <w:caps/>
      <w:color w:val="4A7B29" w:themeColor="accent2" w:themeShade="BF"/>
      <w:spacing w:val="-10"/>
      <w:kern w:val="28"/>
      <w:sz w:val="84"/>
    </w:rPr>
  </w:style>
  <w:style w:type="paragraph" w:styleId="Data">
    <w:name w:val="Date"/>
    <w:basedOn w:val="prastasis"/>
    <w:next w:val="prastasis"/>
    <w:link w:val="DataDiagrama"/>
    <w:uiPriority w:val="2"/>
    <w:unhideWhenUsed/>
    <w:qFormat/>
    <w:pPr>
      <w:pBdr>
        <w:top w:val="dotted" w:sz="2" w:space="15" w:color="455F5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4A7B29" w:themeColor="accent2" w:themeShade="BF"/>
      <w:sz w:val="44"/>
    </w:rPr>
  </w:style>
  <w:style w:type="character" w:customStyle="1" w:styleId="DataDiagrama">
    <w:name w:val="Data Diagrama"/>
    <w:basedOn w:val="Numatytasispastraiposriftas"/>
    <w:link w:val="Data"/>
    <w:uiPriority w:val="2"/>
    <w:rPr>
      <w:b/>
      <w:bCs/>
      <w:smallCaps/>
      <w:color w:val="4A7B29" w:themeColor="accent2" w:themeShade="BF"/>
      <w:sz w:val="44"/>
    </w:rPr>
  </w:style>
  <w:style w:type="paragraph" w:customStyle="1" w:styleId="Laikas">
    <w:name w:val="Laikas"/>
    <w:basedOn w:val="prastasis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Vieta">
    <w:name w:val="Vieta"/>
    <w:basedOn w:val="prastasis"/>
    <w:uiPriority w:val="3"/>
    <w:qFormat/>
    <w:pPr>
      <w:pBdr>
        <w:left w:val="dotted" w:sz="2" w:space="2" w:color="FFFFFF" w:themeColor="background1"/>
        <w:bottom w:val="dotted" w:sz="2" w:space="15" w:color="455F5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informacija">
    <w:name w:val="Kontaktinė informacija"/>
    <w:basedOn w:val="prastasis"/>
    <w:uiPriority w:val="4"/>
    <w:qFormat/>
    <w:pPr>
      <w:spacing w:after="0" w:line="240" w:lineRule="auto"/>
    </w:pPr>
    <w:rPr>
      <w:smallCap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04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04A4A"/>
    <w:rPr>
      <w:rFonts w:ascii="Segoe UI" w:hAnsi="Segoe UI" w:cs="Segoe UI"/>
      <w:sz w:val="18"/>
      <w:szCs w:val="18"/>
    </w:rPr>
  </w:style>
  <w:style w:type="paragraph" w:styleId="Sraopastraipa">
    <w:name w:val="List Paragraph"/>
    <w:basedOn w:val="prastasis"/>
    <w:uiPriority w:val="34"/>
    <w:qFormat/>
    <w:rsid w:val="00E30508"/>
    <w:pPr>
      <w:spacing w:after="160" w:line="259" w:lineRule="auto"/>
      <w:ind w:left="720" w:right="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styleId="Grietas">
    <w:name w:val="Strong"/>
    <w:uiPriority w:val="22"/>
    <w:qFormat/>
    <w:rsid w:val="00E30508"/>
    <w:rPr>
      <w:b/>
      <w:bCs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4E6DA4"/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styleId="Hipersaitas">
    <w:name w:val="Hyperlink"/>
    <w:basedOn w:val="Numatytasispastraiposriftas"/>
    <w:uiPriority w:val="99"/>
    <w:semiHidden/>
    <w:unhideWhenUsed/>
    <w:rsid w:val="004E6DA4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4E6DA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E6DA4"/>
  </w:style>
  <w:style w:type="paragraph" w:styleId="Porat">
    <w:name w:val="footer"/>
    <w:basedOn w:val="prastasis"/>
    <w:link w:val="PoratDiagrama"/>
    <w:uiPriority w:val="99"/>
    <w:unhideWhenUsed/>
    <w:rsid w:val="004E6DA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E6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9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kvizitai.vz.lt/imone/prienu_svietimo_centras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atas_pc\AppData\Roaming\Microsoft\Templates\Renginio%20skrajut&#27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8F6A4946E24CAFA39CB2069EB4C339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8931A814-8598-4E17-AABE-5A12139F137C}"/>
      </w:docPartPr>
      <w:docPartBody>
        <w:p w:rsidR="009A7EA4" w:rsidRDefault="009A7EA4">
          <w:pPr>
            <w:pStyle w:val="CA8F6A4946E24CAFA39CB2069EB4C339"/>
          </w:pPr>
          <w: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EA4"/>
    <w:rsid w:val="009A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78F58279ECC544F6A39C2F0D13D2E298">
    <w:name w:val="78F58279ECC544F6A39C2F0D13D2E298"/>
  </w:style>
  <w:style w:type="paragraph" w:customStyle="1" w:styleId="54FEC4BBA727472BB93934229CDA0FF7">
    <w:name w:val="54FEC4BBA727472BB93934229CDA0FF7"/>
  </w:style>
  <w:style w:type="paragraph" w:customStyle="1" w:styleId="6105B36DFB4A4D18B908DB808D84D9FB">
    <w:name w:val="6105B36DFB4A4D18B908DB808D84D9FB"/>
  </w:style>
  <w:style w:type="paragraph" w:customStyle="1" w:styleId="CA8F6A4946E24CAFA39CB2069EB4C339">
    <w:name w:val="CA8F6A4946E24CAFA39CB2069EB4C339"/>
  </w:style>
  <w:style w:type="paragraph" w:customStyle="1" w:styleId="AC769C040B2F40218A21B04751D4ACA0">
    <w:name w:val="AC769C040B2F40218A21B04751D4ACA0"/>
  </w:style>
  <w:style w:type="paragraph" w:customStyle="1" w:styleId="F8D1E91D36324ECF8E329BE80ED46DD3">
    <w:name w:val="F8D1E91D36324ECF8E329BE80ED46DD3"/>
  </w:style>
  <w:style w:type="paragraph" w:customStyle="1" w:styleId="2499809998A249FEB15A5BEB3B2FA0C8">
    <w:name w:val="2499809998A249FEB15A5BEB3B2FA0C8"/>
  </w:style>
  <w:style w:type="paragraph" w:customStyle="1" w:styleId="E6D1A424AE3345A59763B30579596B87">
    <w:name w:val="E6D1A424AE3345A59763B30579596B87"/>
  </w:style>
  <w:style w:type="paragraph" w:customStyle="1" w:styleId="B7CE3F555CA24BA8ADB24C2A6420B078">
    <w:name w:val="B7CE3F555CA24BA8ADB24C2A6420B078"/>
  </w:style>
  <w:style w:type="paragraph" w:customStyle="1" w:styleId="EDE34A773D4D4C478FB8E87526E85889">
    <w:name w:val="EDE34A773D4D4C478FB8E87526E858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Žalsvai geltona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0F110E-1578-4746-BDCB-2895026B2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Renginio skrajutė</Template>
  <TotalTime>63</TotalTime>
  <Pages>1</Pages>
  <Words>243</Words>
  <Characters>140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Renatas_pc</dc:creator>
  <cp:keywords/>
  <cp:lastModifiedBy>Renatas_pc</cp:lastModifiedBy>
  <cp:revision>15</cp:revision>
  <cp:lastPrinted>2016-04-21T05:47:00Z</cp:lastPrinted>
  <dcterms:created xsi:type="dcterms:W3CDTF">2016-04-20T15:36:00Z</dcterms:created>
  <dcterms:modified xsi:type="dcterms:W3CDTF">2018-03-28T18:54:00Z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